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5A" w:rsidRPr="0096735A" w:rsidRDefault="0096735A" w:rsidP="0096735A">
      <w:pPr>
        <w:pStyle w:val="1"/>
        <w:ind w:left="5040"/>
        <w:jc w:val="left"/>
        <w:rPr>
          <w:i w:val="0"/>
          <w:sz w:val="28"/>
          <w:szCs w:val="28"/>
        </w:rPr>
      </w:pPr>
      <w:r w:rsidRPr="0096735A">
        <w:rPr>
          <w:i w:val="0"/>
          <w:sz w:val="28"/>
          <w:szCs w:val="28"/>
        </w:rPr>
        <w:t xml:space="preserve">Директору </w:t>
      </w:r>
    </w:p>
    <w:p w:rsidR="0096735A" w:rsidRDefault="0096735A" w:rsidP="0096735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Детской музыкальной школы №19</w:t>
      </w:r>
    </w:p>
    <w:p w:rsidR="002D650F" w:rsidRPr="00563326" w:rsidRDefault="0096735A" w:rsidP="00046B3E">
      <w:pPr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63326" w:rsidRPr="00563326">
        <w:rPr>
          <w:b/>
          <w:i/>
          <w:sz w:val="28"/>
          <w:szCs w:val="28"/>
        </w:rPr>
        <w:t>Сайфутдиновой Н. С.</w:t>
      </w:r>
    </w:p>
    <w:p w:rsidR="002D650F" w:rsidRDefault="002D650F">
      <w:pPr>
        <w:rPr>
          <w:sz w:val="24"/>
        </w:rPr>
      </w:pPr>
    </w:p>
    <w:p w:rsidR="002D650F" w:rsidRDefault="002D650F">
      <w:pPr>
        <w:rPr>
          <w:sz w:val="24"/>
        </w:rPr>
      </w:pPr>
    </w:p>
    <w:p w:rsidR="002D650F" w:rsidRPr="0096735A" w:rsidRDefault="002D650F">
      <w:pPr>
        <w:jc w:val="center"/>
        <w:rPr>
          <w:b/>
          <w:sz w:val="28"/>
        </w:rPr>
      </w:pPr>
      <w:proofErr w:type="gramStart"/>
      <w:r w:rsidRPr="0096735A">
        <w:rPr>
          <w:b/>
          <w:sz w:val="28"/>
        </w:rPr>
        <w:t>З</w:t>
      </w:r>
      <w:proofErr w:type="gramEnd"/>
      <w:r w:rsidRPr="0096735A">
        <w:rPr>
          <w:b/>
          <w:sz w:val="28"/>
        </w:rPr>
        <w:t xml:space="preserve"> А Я В Л Е Н И Е</w:t>
      </w:r>
    </w:p>
    <w:p w:rsidR="002D650F" w:rsidRDefault="002D650F">
      <w:pPr>
        <w:jc w:val="center"/>
        <w:rPr>
          <w:sz w:val="24"/>
        </w:rPr>
      </w:pPr>
    </w:p>
    <w:p w:rsidR="002D650F" w:rsidRDefault="002D650F">
      <w:pPr>
        <w:rPr>
          <w:sz w:val="24"/>
        </w:rPr>
      </w:pPr>
    </w:p>
    <w:p w:rsidR="005E27FA" w:rsidRDefault="002D650F" w:rsidP="001225DB">
      <w:pPr>
        <w:spacing w:line="276" w:lineRule="auto"/>
        <w:jc w:val="both"/>
        <w:rPr>
          <w:color w:val="000000" w:themeColor="text2"/>
          <w:sz w:val="24"/>
          <w:szCs w:val="24"/>
        </w:rPr>
      </w:pPr>
      <w:r>
        <w:rPr>
          <w:sz w:val="24"/>
        </w:rPr>
        <w:t xml:space="preserve">Прошу </w:t>
      </w:r>
      <w:r w:rsidR="003A287C">
        <w:rPr>
          <w:sz w:val="24"/>
        </w:rPr>
        <w:t xml:space="preserve">зачислить моего ребенка в число обучающихся МБУДО «ДМШ № 19» </w:t>
      </w:r>
      <w:r w:rsidR="001225DB">
        <w:rPr>
          <w:color w:val="000000" w:themeColor="text2"/>
          <w:sz w:val="24"/>
          <w:szCs w:val="24"/>
        </w:rPr>
        <w:t>в подготовительную группу</w:t>
      </w:r>
      <w:r w:rsidR="001225DB" w:rsidRPr="00D85818">
        <w:rPr>
          <w:color w:val="000000" w:themeColor="text2"/>
          <w:sz w:val="24"/>
          <w:szCs w:val="24"/>
        </w:rPr>
        <w:t xml:space="preserve"> для подготовки к образовательному процессу школы «</w:t>
      </w:r>
      <w:r w:rsidR="005E27FA">
        <w:rPr>
          <w:color w:val="000000" w:themeColor="text2"/>
          <w:sz w:val="24"/>
          <w:szCs w:val="24"/>
        </w:rPr>
        <w:t>Занимательное сольфеджио</w:t>
      </w:r>
      <w:r w:rsidR="001225DB" w:rsidRPr="00D85818">
        <w:rPr>
          <w:color w:val="000000" w:themeColor="text2"/>
          <w:sz w:val="24"/>
          <w:szCs w:val="24"/>
        </w:rPr>
        <w:t>»</w:t>
      </w:r>
      <w:r w:rsidR="009F3F7C">
        <w:rPr>
          <w:color w:val="000000" w:themeColor="text2"/>
          <w:sz w:val="24"/>
          <w:szCs w:val="24"/>
        </w:rPr>
        <w:t xml:space="preserve"> </w:t>
      </w:r>
      <w:r w:rsidR="001225DB">
        <w:rPr>
          <w:color w:val="000000" w:themeColor="text2"/>
          <w:sz w:val="24"/>
          <w:szCs w:val="24"/>
        </w:rPr>
        <w:t xml:space="preserve">(6 лет) </w:t>
      </w:r>
    </w:p>
    <w:p w:rsidR="002D650F" w:rsidRDefault="0096735A" w:rsidP="001225DB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Ф.И.О. </w:t>
      </w:r>
      <w:r w:rsidR="002D650F">
        <w:rPr>
          <w:sz w:val="24"/>
        </w:rPr>
        <w:t>ребенка ________________________________________________</w:t>
      </w:r>
      <w:r>
        <w:rPr>
          <w:sz w:val="24"/>
        </w:rPr>
        <w:t>__</w:t>
      </w:r>
      <w:r w:rsidR="002D650F">
        <w:rPr>
          <w:sz w:val="24"/>
        </w:rPr>
        <w:t>_____</w:t>
      </w:r>
      <w:r>
        <w:rPr>
          <w:sz w:val="24"/>
        </w:rPr>
        <w:t>______</w:t>
      </w:r>
      <w:r w:rsidR="003A287C">
        <w:rPr>
          <w:sz w:val="24"/>
        </w:rPr>
        <w:t>_____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Дата рождения _______________________________________________________</w:t>
      </w:r>
      <w:r w:rsidR="0096735A">
        <w:rPr>
          <w:sz w:val="24"/>
        </w:rPr>
        <w:t>_______</w:t>
      </w:r>
      <w:r w:rsidR="003A287C">
        <w:rPr>
          <w:sz w:val="24"/>
        </w:rPr>
        <w:t>____</w:t>
      </w:r>
    </w:p>
    <w:p w:rsidR="00A35618" w:rsidRDefault="00A35618" w:rsidP="00A35618">
      <w:pPr>
        <w:spacing w:line="276" w:lineRule="auto"/>
        <w:rPr>
          <w:sz w:val="24"/>
        </w:rPr>
      </w:pPr>
      <w:r>
        <w:rPr>
          <w:sz w:val="24"/>
        </w:rPr>
        <w:t xml:space="preserve">Свидетельство о рождении </w:t>
      </w:r>
      <w:r w:rsidRPr="00A35618">
        <w:rPr>
          <w:sz w:val="24"/>
        </w:rPr>
        <w:t>(серия, номер</w:t>
      </w:r>
      <w:r w:rsidR="005021B0">
        <w:rPr>
          <w:sz w:val="24"/>
        </w:rPr>
        <w:t xml:space="preserve">, дата </w:t>
      </w:r>
      <w:r w:rsidR="00B53D9D">
        <w:rPr>
          <w:sz w:val="24"/>
        </w:rPr>
        <w:t>выдачи</w:t>
      </w:r>
      <w:r w:rsidRPr="00A35618">
        <w:rPr>
          <w:sz w:val="24"/>
        </w:rPr>
        <w:t>)_______</w:t>
      </w:r>
      <w:r w:rsidR="005021B0">
        <w:rPr>
          <w:sz w:val="24"/>
        </w:rPr>
        <w:t>_________________________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Домашний адрес ______________________________________________________</w:t>
      </w:r>
      <w:r w:rsidR="0096735A">
        <w:rPr>
          <w:sz w:val="24"/>
        </w:rPr>
        <w:t>______</w:t>
      </w:r>
      <w:r w:rsidR="003A287C">
        <w:rPr>
          <w:sz w:val="24"/>
        </w:rPr>
        <w:t>____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Какой музыкальный инструмент имеется дома  ____________________________</w:t>
      </w:r>
      <w:r w:rsidR="0096735A">
        <w:rPr>
          <w:sz w:val="24"/>
        </w:rPr>
        <w:t>______</w:t>
      </w:r>
      <w:r w:rsidR="003A287C">
        <w:rPr>
          <w:sz w:val="24"/>
        </w:rPr>
        <w:t>____</w:t>
      </w:r>
    </w:p>
    <w:p w:rsidR="002D650F" w:rsidRDefault="002D650F">
      <w:pPr>
        <w:rPr>
          <w:sz w:val="24"/>
        </w:rPr>
      </w:pPr>
    </w:p>
    <w:p w:rsidR="002D650F" w:rsidRDefault="002D650F">
      <w:pPr>
        <w:rPr>
          <w:sz w:val="24"/>
        </w:rPr>
      </w:pPr>
    </w:p>
    <w:p w:rsidR="002D650F" w:rsidRDefault="002D650F">
      <w:pPr>
        <w:rPr>
          <w:sz w:val="24"/>
        </w:rPr>
      </w:pPr>
    </w:p>
    <w:p w:rsidR="002D650F" w:rsidRPr="001A6F7F" w:rsidRDefault="002D650F">
      <w:pPr>
        <w:jc w:val="center"/>
        <w:rPr>
          <w:b/>
          <w:sz w:val="24"/>
        </w:rPr>
      </w:pPr>
      <w:r w:rsidRPr="001A6F7F">
        <w:rPr>
          <w:b/>
          <w:i/>
          <w:sz w:val="28"/>
        </w:rPr>
        <w:t>СВЕДЕНИЯ  О  РОДИТЕЛЯХ</w:t>
      </w:r>
    </w:p>
    <w:p w:rsidR="002D650F" w:rsidRDefault="002D650F">
      <w:pPr>
        <w:rPr>
          <w:sz w:val="24"/>
        </w:rPr>
      </w:pPr>
    </w:p>
    <w:p w:rsidR="002D650F" w:rsidRDefault="002D650F">
      <w:pPr>
        <w:rPr>
          <w:sz w:val="24"/>
        </w:rPr>
      </w:pPr>
    </w:p>
    <w:p w:rsidR="002D650F" w:rsidRDefault="002D650F" w:rsidP="00A35618">
      <w:pPr>
        <w:spacing w:line="276" w:lineRule="auto"/>
        <w:rPr>
          <w:sz w:val="24"/>
        </w:rPr>
      </w:pPr>
      <w:r>
        <w:rPr>
          <w:i/>
          <w:sz w:val="24"/>
        </w:rPr>
        <w:t>Мать</w:t>
      </w:r>
      <w:r>
        <w:rPr>
          <w:sz w:val="24"/>
        </w:rPr>
        <w:t>: Фамилия, имя, отчество ____________________________________</w:t>
      </w:r>
      <w:r w:rsidR="0096735A">
        <w:rPr>
          <w:sz w:val="24"/>
        </w:rPr>
        <w:t>___</w:t>
      </w:r>
      <w:r>
        <w:rPr>
          <w:sz w:val="24"/>
        </w:rPr>
        <w:t>______</w:t>
      </w:r>
      <w:r w:rsidR="0096735A">
        <w:rPr>
          <w:sz w:val="24"/>
        </w:rPr>
        <w:t>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</w:t>
      </w:r>
      <w:r w:rsidR="0096735A">
        <w:rPr>
          <w:sz w:val="24"/>
        </w:rPr>
        <w:t>___</w:t>
      </w:r>
      <w:r>
        <w:rPr>
          <w:sz w:val="24"/>
        </w:rPr>
        <w:t>____</w:t>
      </w:r>
      <w:r w:rsidR="0096735A">
        <w:rPr>
          <w:sz w:val="24"/>
        </w:rPr>
        <w:t>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Место работы _______________________________________________________</w:t>
      </w:r>
      <w:r w:rsidR="0096735A">
        <w:rPr>
          <w:sz w:val="24"/>
        </w:rPr>
        <w:t>____</w:t>
      </w:r>
      <w:r>
        <w:rPr>
          <w:sz w:val="24"/>
        </w:rPr>
        <w:t>_</w:t>
      </w:r>
      <w:r w:rsidR="0096735A">
        <w:rPr>
          <w:sz w:val="24"/>
        </w:rPr>
        <w:t>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Занимаемая должность_________________________________________________</w:t>
      </w:r>
      <w:r w:rsidR="0096735A">
        <w:rPr>
          <w:sz w:val="24"/>
        </w:rPr>
        <w:t>_____</w:t>
      </w:r>
    </w:p>
    <w:p w:rsidR="002D650F" w:rsidRDefault="00A30A09" w:rsidP="00A35618">
      <w:pPr>
        <w:spacing w:line="276" w:lineRule="auto"/>
        <w:rPr>
          <w:sz w:val="24"/>
        </w:rPr>
      </w:pPr>
      <w:r>
        <w:rPr>
          <w:sz w:val="24"/>
        </w:rPr>
        <w:t>Телефон мобильный_____________________; домашний</w:t>
      </w:r>
      <w:r w:rsidR="002D650F">
        <w:rPr>
          <w:sz w:val="24"/>
        </w:rPr>
        <w:t>____________________</w:t>
      </w:r>
      <w:r w:rsidR="0096735A">
        <w:rPr>
          <w:sz w:val="24"/>
        </w:rPr>
        <w:t>____</w:t>
      </w:r>
    </w:p>
    <w:p w:rsidR="002D650F" w:rsidRDefault="002D650F" w:rsidP="00A35618">
      <w:pPr>
        <w:spacing w:line="276" w:lineRule="auto"/>
        <w:rPr>
          <w:sz w:val="24"/>
        </w:rPr>
      </w:pPr>
    </w:p>
    <w:p w:rsidR="002D650F" w:rsidRDefault="002D650F" w:rsidP="00A35618">
      <w:pPr>
        <w:spacing w:line="276" w:lineRule="auto"/>
        <w:rPr>
          <w:sz w:val="24"/>
        </w:rPr>
      </w:pPr>
      <w:r>
        <w:rPr>
          <w:i/>
          <w:sz w:val="24"/>
        </w:rPr>
        <w:t>Отец</w:t>
      </w:r>
      <w:r>
        <w:rPr>
          <w:sz w:val="24"/>
        </w:rPr>
        <w:t>: Фамилия, имя, отчество _____________________________________</w:t>
      </w:r>
      <w:r w:rsidR="0096735A">
        <w:rPr>
          <w:sz w:val="24"/>
        </w:rPr>
        <w:t>___</w:t>
      </w:r>
      <w:r>
        <w:rPr>
          <w:sz w:val="24"/>
        </w:rPr>
        <w:t>____</w:t>
      </w:r>
      <w:r w:rsidR="0096735A">
        <w:rPr>
          <w:sz w:val="24"/>
        </w:rPr>
        <w:t>__</w:t>
      </w:r>
      <w:r>
        <w:rPr>
          <w:sz w:val="24"/>
        </w:rPr>
        <w:t>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</w:t>
      </w:r>
      <w:r w:rsidR="0096735A">
        <w:rPr>
          <w:sz w:val="24"/>
        </w:rPr>
        <w:t>___</w:t>
      </w:r>
      <w:r>
        <w:rPr>
          <w:sz w:val="24"/>
        </w:rPr>
        <w:t>_</w:t>
      </w:r>
      <w:r w:rsidR="0096735A">
        <w:rPr>
          <w:sz w:val="24"/>
        </w:rPr>
        <w:t>_</w:t>
      </w:r>
      <w:r>
        <w:rPr>
          <w:sz w:val="24"/>
        </w:rPr>
        <w:t>_</w:t>
      </w:r>
      <w:r w:rsidR="0096735A">
        <w:rPr>
          <w:sz w:val="24"/>
        </w:rPr>
        <w:t>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Место работы ________________________________________________________</w:t>
      </w:r>
      <w:r w:rsidR="0096735A">
        <w:rPr>
          <w:sz w:val="24"/>
        </w:rPr>
        <w:t>_____</w:t>
      </w:r>
    </w:p>
    <w:p w:rsidR="002D650F" w:rsidRDefault="002D650F" w:rsidP="00A35618">
      <w:pPr>
        <w:spacing w:line="276" w:lineRule="auto"/>
        <w:rPr>
          <w:sz w:val="24"/>
        </w:rPr>
      </w:pPr>
      <w:r>
        <w:rPr>
          <w:sz w:val="24"/>
        </w:rPr>
        <w:t>Занимаемая должность  ________________________________________________</w:t>
      </w:r>
      <w:r w:rsidR="0096735A">
        <w:rPr>
          <w:sz w:val="24"/>
        </w:rPr>
        <w:t>_____</w:t>
      </w:r>
    </w:p>
    <w:p w:rsidR="002D650F" w:rsidRDefault="00A30A09" w:rsidP="00A35618">
      <w:pPr>
        <w:spacing w:line="276" w:lineRule="auto"/>
        <w:rPr>
          <w:sz w:val="24"/>
        </w:rPr>
      </w:pPr>
      <w:r>
        <w:rPr>
          <w:sz w:val="24"/>
        </w:rPr>
        <w:t>Телефон мобильный_____________________; домашний</w:t>
      </w:r>
      <w:r w:rsidR="002D650F">
        <w:rPr>
          <w:sz w:val="24"/>
        </w:rPr>
        <w:t>____________________</w:t>
      </w:r>
      <w:r w:rsidR="0096735A">
        <w:rPr>
          <w:sz w:val="24"/>
        </w:rPr>
        <w:t>_____</w:t>
      </w:r>
    </w:p>
    <w:p w:rsidR="002D650F" w:rsidRDefault="001A5D66">
      <w:pPr>
        <w:rPr>
          <w:sz w:val="24"/>
        </w:rPr>
      </w:pPr>
      <w:r>
        <w:rPr>
          <w:sz w:val="24"/>
          <w:lang w:val="en-US"/>
        </w:rPr>
        <w:t>E</w:t>
      </w:r>
      <w:r w:rsidRPr="00A30A09">
        <w:rPr>
          <w:sz w:val="24"/>
        </w:rPr>
        <w:t>-</w:t>
      </w:r>
      <w:proofErr w:type="gramStart"/>
      <w:r>
        <w:rPr>
          <w:sz w:val="24"/>
          <w:lang w:val="en-US"/>
        </w:rPr>
        <w:t>mail</w:t>
      </w:r>
      <w:r w:rsidRPr="00A30A09">
        <w:rPr>
          <w:sz w:val="24"/>
        </w:rPr>
        <w:t xml:space="preserve">  _</w:t>
      </w:r>
      <w:proofErr w:type="gramEnd"/>
      <w:r w:rsidRPr="00A30A09">
        <w:rPr>
          <w:sz w:val="24"/>
        </w:rPr>
        <w:t>______________________________________________</w:t>
      </w:r>
    </w:p>
    <w:p w:rsidR="00521D17" w:rsidRPr="00A30A09" w:rsidRDefault="00521D17">
      <w:pPr>
        <w:rPr>
          <w:sz w:val="24"/>
        </w:rPr>
      </w:pPr>
    </w:p>
    <w:p w:rsidR="002D650F" w:rsidRDefault="002D650F"/>
    <w:p w:rsidR="00521D17" w:rsidRPr="009D6CE4" w:rsidRDefault="00521D17" w:rsidP="009D6CE4">
      <w:pPr>
        <w:jc w:val="both"/>
        <w:rPr>
          <w:b/>
          <w:i/>
        </w:rPr>
      </w:pPr>
      <w:r w:rsidRPr="009D6CE4">
        <w:rPr>
          <w:b/>
          <w:i/>
        </w:rPr>
        <w:t xml:space="preserve">С Уставом, лицензией и дополнительными образовательнымипрограммами МБУДО «ДМШ № 19», с правами и обязанностями </w:t>
      </w:r>
      <w:proofErr w:type="gramStart"/>
      <w:r w:rsidRPr="009D6CE4">
        <w:rPr>
          <w:b/>
          <w:i/>
        </w:rPr>
        <w:t>обучающихся</w:t>
      </w:r>
      <w:proofErr w:type="gramEnd"/>
      <w:r w:rsidRPr="009D6CE4">
        <w:rPr>
          <w:b/>
          <w:i/>
        </w:rPr>
        <w:t xml:space="preserve"> и другими документами, регламентирующими организацию и осуществление образовательной деятельности ознакомлен (а)</w:t>
      </w:r>
      <w:r w:rsidRPr="009D6CE4">
        <w:rPr>
          <w:b/>
          <w:i/>
        </w:rPr>
        <w:tab/>
      </w:r>
      <w:r w:rsidRPr="009D6CE4">
        <w:rPr>
          <w:b/>
          <w:i/>
          <w:u w:val="single"/>
        </w:rPr>
        <w:tab/>
      </w:r>
      <w:r w:rsidRPr="009D6CE4">
        <w:rPr>
          <w:b/>
          <w:i/>
          <w:u w:val="single"/>
        </w:rPr>
        <w:tab/>
      </w:r>
      <w:r w:rsidRPr="009D6CE4">
        <w:rPr>
          <w:b/>
          <w:i/>
          <w:u w:val="single"/>
        </w:rPr>
        <w:tab/>
      </w:r>
      <w:r w:rsidRPr="009D6CE4">
        <w:rPr>
          <w:b/>
          <w:i/>
        </w:rPr>
        <w:tab/>
      </w:r>
    </w:p>
    <w:p w:rsidR="00521D17" w:rsidRPr="009D6CE4" w:rsidRDefault="009D6CE4" w:rsidP="009D6CE4">
      <w:r w:rsidRPr="009D6CE4">
        <w:tab/>
      </w:r>
      <w:r w:rsidRPr="009D6CE4">
        <w:tab/>
      </w:r>
      <w:r w:rsidRPr="009D6CE4">
        <w:tab/>
      </w:r>
      <w:r w:rsidRPr="009D6CE4">
        <w:tab/>
      </w:r>
      <w:r w:rsidRPr="009D6CE4">
        <w:tab/>
      </w:r>
      <w:r w:rsidRPr="009D6CE4">
        <w:tab/>
      </w:r>
      <w:r w:rsidRPr="009D6CE4">
        <w:tab/>
      </w:r>
      <w:r w:rsidRPr="009D6CE4">
        <w:tab/>
      </w:r>
      <w:r w:rsidRPr="009D6CE4">
        <w:tab/>
        <w:t>подпись</w:t>
      </w:r>
    </w:p>
    <w:p w:rsidR="00521D17" w:rsidRPr="009D6CE4" w:rsidRDefault="00521D17" w:rsidP="00521D17">
      <w:pPr>
        <w:rPr>
          <w:b/>
          <w:i/>
          <w:u w:val="single"/>
        </w:rPr>
      </w:pPr>
    </w:p>
    <w:p w:rsidR="00521D17" w:rsidRPr="009D6CE4" w:rsidRDefault="00521D17" w:rsidP="009D6CE4">
      <w:pPr>
        <w:mirrorIndents/>
        <w:jc w:val="both"/>
        <w:rPr>
          <w:b/>
          <w:i/>
        </w:rPr>
      </w:pPr>
      <w:proofErr w:type="gramStart"/>
      <w:r w:rsidRPr="009D6CE4">
        <w:rPr>
          <w:b/>
          <w:i/>
        </w:rPr>
        <w:t>Согласен</w:t>
      </w:r>
      <w:proofErr w:type="gramEnd"/>
      <w:r w:rsidR="009D6CE4" w:rsidRPr="009D6CE4">
        <w:rPr>
          <w:b/>
          <w:i/>
        </w:rPr>
        <w:t xml:space="preserve"> (на)</w:t>
      </w:r>
      <w:r w:rsidRPr="009D6CE4">
        <w:rPr>
          <w:b/>
          <w:i/>
        </w:rPr>
        <w:t xml:space="preserve"> на индивидуальную и групповую формы обучения моего ребенка в соответствии с общешкольным расписанием  _____________                                                                                  </w:t>
      </w:r>
    </w:p>
    <w:p w:rsidR="00521D17" w:rsidRPr="009D6CE4" w:rsidRDefault="00521D17" w:rsidP="009D6CE4">
      <w:pPr>
        <w:jc w:val="both"/>
      </w:pPr>
      <w:r w:rsidRPr="009D6CE4">
        <w:t>подпись</w:t>
      </w:r>
    </w:p>
    <w:p w:rsidR="00521D17" w:rsidRPr="009D6CE4" w:rsidRDefault="00521D17" w:rsidP="00521D17">
      <w:pPr>
        <w:rPr>
          <w:b/>
          <w:i/>
          <w:sz w:val="28"/>
          <w:szCs w:val="28"/>
          <w:vertAlign w:val="superscript"/>
        </w:rPr>
      </w:pPr>
    </w:p>
    <w:p w:rsidR="00521D17" w:rsidRDefault="00521D17" w:rsidP="009D6CE4">
      <w:pPr>
        <w:jc w:val="both"/>
        <w:rPr>
          <w:b/>
          <w:i/>
        </w:rPr>
      </w:pPr>
      <w:r w:rsidRPr="009D6CE4">
        <w:rPr>
          <w:b/>
          <w:i/>
        </w:rPr>
        <w:t xml:space="preserve">В соответствии с Федеральным законом от 27.07.2006 №152-ФЗ  «О персональных данных» даю согласие на проверку и обработку персональных данных, указанных в настоящем </w:t>
      </w:r>
      <w:r w:rsidR="009D6CE4" w:rsidRPr="009D6CE4">
        <w:rPr>
          <w:b/>
          <w:i/>
        </w:rPr>
        <w:t>заявлении</w:t>
      </w:r>
      <w:proofErr w:type="gramStart"/>
      <w:r w:rsidR="009D6CE4" w:rsidRPr="009D6CE4">
        <w:rPr>
          <w:b/>
          <w:i/>
        </w:rPr>
        <w:t>,</w:t>
      </w:r>
      <w:r w:rsidR="009D6CE4">
        <w:rPr>
          <w:b/>
          <w:i/>
        </w:rPr>
        <w:t>с</w:t>
      </w:r>
      <w:proofErr w:type="gramEnd"/>
      <w:r w:rsidR="009D6CE4">
        <w:rPr>
          <w:b/>
          <w:i/>
        </w:rPr>
        <w:t>огласен (на)</w:t>
      </w:r>
    </w:p>
    <w:p w:rsidR="009D6CE4" w:rsidRDefault="009D6CE4" w:rsidP="009D6CE4">
      <w:pPr>
        <w:jc w:val="both"/>
        <w:rPr>
          <w:b/>
          <w:i/>
        </w:rPr>
      </w:pPr>
      <w:r>
        <w:rPr>
          <w:b/>
          <w:i/>
        </w:rPr>
        <w:t>_____________________________       _____________________________</w:t>
      </w:r>
    </w:p>
    <w:p w:rsidR="009D6CE4" w:rsidRPr="009D6CE4" w:rsidRDefault="009D6CE4" w:rsidP="009D6CE4">
      <w:pPr>
        <w:jc w:val="both"/>
      </w:pPr>
      <w:r w:rsidRPr="009D6CE4">
        <w:t xml:space="preserve">                    Дата</w:t>
      </w:r>
      <w:r>
        <w:t xml:space="preserve">                                                      подпись</w:t>
      </w:r>
    </w:p>
    <w:p w:rsidR="007B649E" w:rsidRPr="009D6CE4" w:rsidRDefault="007B649E"/>
    <w:p w:rsidR="007B649E" w:rsidRDefault="007B649E">
      <w:pPr>
        <w:rPr>
          <w:sz w:val="24"/>
          <w:szCs w:val="24"/>
        </w:rPr>
      </w:pPr>
    </w:p>
    <w:p w:rsidR="00BD7365" w:rsidRDefault="00BD7365" w:rsidP="007B649E">
      <w:pPr>
        <w:pStyle w:val="1"/>
        <w:ind w:left="5040"/>
        <w:jc w:val="left"/>
        <w:rPr>
          <w:i w:val="0"/>
          <w:sz w:val="28"/>
          <w:szCs w:val="28"/>
        </w:rPr>
      </w:pPr>
    </w:p>
    <w:p w:rsidR="001462AF" w:rsidRPr="001462AF" w:rsidRDefault="001462AF" w:rsidP="001462AF"/>
    <w:p w:rsidR="003C42D8" w:rsidRDefault="003C42D8" w:rsidP="007B649E">
      <w:pPr>
        <w:pStyle w:val="1"/>
        <w:ind w:left="5040"/>
        <w:jc w:val="left"/>
        <w:rPr>
          <w:i w:val="0"/>
          <w:sz w:val="28"/>
          <w:szCs w:val="28"/>
        </w:rPr>
      </w:pPr>
    </w:p>
    <w:p w:rsidR="007B649E" w:rsidRPr="0096735A" w:rsidRDefault="007B649E" w:rsidP="007B649E">
      <w:pPr>
        <w:pStyle w:val="1"/>
        <w:ind w:left="5040"/>
        <w:jc w:val="left"/>
        <w:rPr>
          <w:i w:val="0"/>
          <w:sz w:val="28"/>
          <w:szCs w:val="28"/>
        </w:rPr>
      </w:pPr>
      <w:r w:rsidRPr="0096735A">
        <w:rPr>
          <w:i w:val="0"/>
          <w:sz w:val="28"/>
          <w:szCs w:val="28"/>
        </w:rPr>
        <w:t xml:space="preserve">Директору </w:t>
      </w:r>
    </w:p>
    <w:p w:rsidR="007B649E" w:rsidRDefault="007B649E" w:rsidP="007B649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Детской музыкальной школы №19</w:t>
      </w:r>
    </w:p>
    <w:p w:rsidR="007B649E" w:rsidRPr="00563326" w:rsidRDefault="007B649E" w:rsidP="007B649E">
      <w:pPr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63326">
        <w:rPr>
          <w:b/>
          <w:i/>
          <w:sz w:val="28"/>
          <w:szCs w:val="28"/>
        </w:rPr>
        <w:t>Сайфутдиновой Н. С.</w:t>
      </w:r>
    </w:p>
    <w:p w:rsidR="007B649E" w:rsidRDefault="007B649E" w:rsidP="007B649E">
      <w:pPr>
        <w:jc w:val="center"/>
        <w:rPr>
          <w:sz w:val="24"/>
          <w:szCs w:val="24"/>
        </w:rPr>
      </w:pPr>
    </w:p>
    <w:p w:rsidR="007B649E" w:rsidRDefault="007B649E" w:rsidP="007B649E">
      <w:pPr>
        <w:jc w:val="center"/>
        <w:rPr>
          <w:sz w:val="24"/>
          <w:szCs w:val="24"/>
        </w:rPr>
      </w:pPr>
    </w:p>
    <w:p w:rsidR="007B649E" w:rsidRDefault="007B649E" w:rsidP="007B649E">
      <w:pPr>
        <w:jc w:val="center"/>
        <w:rPr>
          <w:sz w:val="24"/>
          <w:szCs w:val="24"/>
        </w:rPr>
      </w:pPr>
    </w:p>
    <w:p w:rsidR="007B649E" w:rsidRPr="007B649E" w:rsidRDefault="007B649E" w:rsidP="007B649E">
      <w:pPr>
        <w:jc w:val="center"/>
        <w:rPr>
          <w:b/>
          <w:sz w:val="32"/>
          <w:szCs w:val="32"/>
        </w:rPr>
      </w:pPr>
      <w:r w:rsidRPr="007B649E">
        <w:rPr>
          <w:b/>
          <w:sz w:val="32"/>
          <w:szCs w:val="32"/>
        </w:rPr>
        <w:t xml:space="preserve">Согласие на обработку </w:t>
      </w:r>
      <w:r w:rsidR="00654386">
        <w:rPr>
          <w:b/>
          <w:sz w:val="32"/>
          <w:szCs w:val="32"/>
        </w:rPr>
        <w:t xml:space="preserve">и хранение </w:t>
      </w:r>
      <w:r w:rsidRPr="007B649E">
        <w:rPr>
          <w:b/>
          <w:sz w:val="32"/>
          <w:szCs w:val="32"/>
        </w:rPr>
        <w:t>персональных данных в системе электронного образования Республики Татарстан</w:t>
      </w:r>
    </w:p>
    <w:p w:rsidR="007B649E" w:rsidRDefault="007B649E">
      <w:pPr>
        <w:rPr>
          <w:sz w:val="24"/>
          <w:szCs w:val="24"/>
        </w:rPr>
      </w:pPr>
    </w:p>
    <w:p w:rsidR="007B649E" w:rsidRDefault="007B649E">
      <w:pPr>
        <w:rPr>
          <w:sz w:val="24"/>
          <w:szCs w:val="24"/>
        </w:rPr>
      </w:pP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Я_________________________________________________________________________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Проживающая</w:t>
      </w:r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>) по адресу ________________________________________________</w:t>
      </w:r>
    </w:p>
    <w:p w:rsidR="007B649E" w:rsidRPr="007B649E" w:rsidRDefault="007B649E" w:rsidP="007B649E">
      <w:pPr>
        <w:spacing w:line="480" w:lineRule="auto"/>
        <w:rPr>
          <w:b/>
          <w:sz w:val="24"/>
          <w:szCs w:val="24"/>
        </w:rPr>
      </w:pPr>
      <w:r w:rsidRPr="007B649E">
        <w:rPr>
          <w:b/>
          <w:sz w:val="24"/>
          <w:szCs w:val="24"/>
        </w:rPr>
        <w:t xml:space="preserve">Даю согласие  МБУДО «ДМШ №19» на обработку </w:t>
      </w:r>
      <w:r w:rsidR="00CE55B7">
        <w:rPr>
          <w:b/>
          <w:sz w:val="24"/>
          <w:szCs w:val="24"/>
        </w:rPr>
        <w:t xml:space="preserve">и хранение </w:t>
      </w:r>
      <w:r w:rsidRPr="007B649E">
        <w:rPr>
          <w:b/>
          <w:sz w:val="24"/>
          <w:szCs w:val="24"/>
        </w:rPr>
        <w:t xml:space="preserve">персональных данных моего ребенка 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Перечень  персональных </w:t>
      </w:r>
      <w:proofErr w:type="gramStart"/>
      <w:r>
        <w:rPr>
          <w:sz w:val="24"/>
          <w:szCs w:val="24"/>
        </w:rPr>
        <w:t>данных</w:t>
      </w:r>
      <w:proofErr w:type="gramEnd"/>
      <w:r>
        <w:rPr>
          <w:sz w:val="24"/>
          <w:szCs w:val="24"/>
        </w:rPr>
        <w:t xml:space="preserve"> на обработку</w:t>
      </w:r>
      <w:r w:rsidR="00CE55B7">
        <w:rPr>
          <w:sz w:val="24"/>
          <w:szCs w:val="24"/>
        </w:rPr>
        <w:t xml:space="preserve"> и хранение </w:t>
      </w:r>
      <w:proofErr w:type="gramStart"/>
      <w:r>
        <w:rPr>
          <w:sz w:val="24"/>
          <w:szCs w:val="24"/>
        </w:rPr>
        <w:t>которых</w:t>
      </w:r>
      <w:proofErr w:type="gramEnd"/>
      <w:r>
        <w:rPr>
          <w:sz w:val="24"/>
          <w:szCs w:val="24"/>
        </w:rPr>
        <w:t xml:space="preserve"> даю согласие: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Фамилия____________________________________________________________________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Имя________________________________________________________________________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Пол________________________________________________________________________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Дата рождения_______________________________________________________________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Свидетельство о рождение (паспортные данные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>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Адрес проживания 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Место учебы_________________________________________________________________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</w:t>
      </w:r>
    </w:p>
    <w:p w:rsidR="007B649E" w:rsidRDefault="007B649E" w:rsidP="007B649E">
      <w:pPr>
        <w:spacing w:line="480" w:lineRule="auto"/>
        <w:rPr>
          <w:sz w:val="24"/>
          <w:szCs w:val="24"/>
        </w:rPr>
      </w:pPr>
    </w:p>
    <w:p w:rsidR="007B649E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Число_______________________</w:t>
      </w:r>
    </w:p>
    <w:p w:rsidR="007B649E" w:rsidRPr="00A35618" w:rsidRDefault="007B649E" w:rsidP="007B649E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Подпись_____________________ </w:t>
      </w:r>
    </w:p>
    <w:sectPr w:rsidR="007B649E" w:rsidRPr="00A35618" w:rsidSect="007B649E">
      <w:pgSz w:w="11906" w:h="16838"/>
      <w:pgMar w:top="567" w:right="849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03EB6"/>
    <w:multiLevelType w:val="multilevel"/>
    <w:tmpl w:val="5A48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A287C"/>
    <w:rsid w:val="00020984"/>
    <w:rsid w:val="000331FA"/>
    <w:rsid w:val="00046B3E"/>
    <w:rsid w:val="000D5DA5"/>
    <w:rsid w:val="001038BC"/>
    <w:rsid w:val="001225DB"/>
    <w:rsid w:val="001462AF"/>
    <w:rsid w:val="001A5D66"/>
    <w:rsid w:val="001A6F7F"/>
    <w:rsid w:val="00285D20"/>
    <w:rsid w:val="002D650F"/>
    <w:rsid w:val="003A287C"/>
    <w:rsid w:val="003B5162"/>
    <w:rsid w:val="003C42D8"/>
    <w:rsid w:val="00407274"/>
    <w:rsid w:val="00444789"/>
    <w:rsid w:val="00492A3E"/>
    <w:rsid w:val="004B0A0B"/>
    <w:rsid w:val="005021B0"/>
    <w:rsid w:val="005137C3"/>
    <w:rsid w:val="00521D17"/>
    <w:rsid w:val="00563326"/>
    <w:rsid w:val="00591447"/>
    <w:rsid w:val="005E27FA"/>
    <w:rsid w:val="00634911"/>
    <w:rsid w:val="00654386"/>
    <w:rsid w:val="007557CC"/>
    <w:rsid w:val="00764066"/>
    <w:rsid w:val="00786418"/>
    <w:rsid w:val="007B649E"/>
    <w:rsid w:val="007D288A"/>
    <w:rsid w:val="00811286"/>
    <w:rsid w:val="0096735A"/>
    <w:rsid w:val="00973507"/>
    <w:rsid w:val="00985BBE"/>
    <w:rsid w:val="009B35BA"/>
    <w:rsid w:val="009D1AA5"/>
    <w:rsid w:val="009D6CE4"/>
    <w:rsid w:val="009F31E6"/>
    <w:rsid w:val="009F3F7C"/>
    <w:rsid w:val="009F46B7"/>
    <w:rsid w:val="00A30A09"/>
    <w:rsid w:val="00A35618"/>
    <w:rsid w:val="00B53D9D"/>
    <w:rsid w:val="00B93C92"/>
    <w:rsid w:val="00BD5307"/>
    <w:rsid w:val="00BD7365"/>
    <w:rsid w:val="00C67DF2"/>
    <w:rsid w:val="00C960D5"/>
    <w:rsid w:val="00CE55B7"/>
    <w:rsid w:val="00CF6A2A"/>
    <w:rsid w:val="00D735D3"/>
    <w:rsid w:val="00DE5152"/>
    <w:rsid w:val="00F74655"/>
    <w:rsid w:val="00FD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5D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D735D3"/>
    <w:pPr>
      <w:keepNext/>
      <w:jc w:val="right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D735D3"/>
    <w:pPr>
      <w:keepNext/>
      <w:ind w:left="3600"/>
      <w:jc w:val="right"/>
      <w:outlineLvl w:val="1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67D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67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2;&#1089;\Downloads\&#1079;&#1072;&#1103;&#1074;&#1083;&#1077;&#1085;&#1080;&#1077;%20&#1086;%20&#1087;&#1088;&#1080;&#1077;&#1084;&#1077;%20&#1074;%20&#1096;&#1082;&#1086;&#1083;&#1091;.do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CDACD-FE60-4A88-9515-F678314F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о приеме в школу.dot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ЗАВУЧУ  МУЗЫКАЛЬНОЙ  ШКОЛЫ  №19</vt:lpstr>
    </vt:vector>
  </TitlesOfParts>
  <Company>Elcom Ltd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ЗАВУЧУ  МУЗЫКАЛЬНОЙ  ШКОЛЫ  №19</dc:title>
  <dc:creator>Наталья</dc:creator>
  <cp:lastModifiedBy>Музшкола</cp:lastModifiedBy>
  <cp:revision>3</cp:revision>
  <cp:lastPrinted>2020-03-23T08:18:00Z</cp:lastPrinted>
  <dcterms:created xsi:type="dcterms:W3CDTF">2026-05-25T09:58:00Z</dcterms:created>
  <dcterms:modified xsi:type="dcterms:W3CDTF">2026-05-25T09:59:00Z</dcterms:modified>
</cp:coreProperties>
</file>